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CA419D" w14:textId="77777777" w:rsidR="004301EB" w:rsidRDefault="004301EB" w:rsidP="007879F5">
      <w:pPr>
        <w:pStyle w:val="Overskrift1"/>
        <w:spacing w:line="320" w:lineRule="atLeast"/>
        <w:rPr>
          <w:color w:val="444444"/>
          <w:sz w:val="32"/>
        </w:rPr>
      </w:pPr>
    </w:p>
    <w:p w14:paraId="1DA346CA" w14:textId="5E43C8C0" w:rsidR="007879F5" w:rsidRPr="007879F5" w:rsidRDefault="00EC290F" w:rsidP="004301EB">
      <w:pPr>
        <w:pStyle w:val="Overskrift1"/>
        <w:spacing w:before="0" w:line="320" w:lineRule="atLeast"/>
        <w:rPr>
          <w:color w:val="444444"/>
          <w:sz w:val="32"/>
        </w:rPr>
      </w:pPr>
      <w:r>
        <w:rPr>
          <w:color w:val="444444"/>
          <w:sz w:val="32"/>
        </w:rPr>
        <w:t>Ansøgning om ekstra flyttehjælp</w:t>
      </w:r>
    </w:p>
    <w:p w14:paraId="47CB440C" w14:textId="77777777" w:rsidR="00D65B7A" w:rsidRPr="007879F5" w:rsidRDefault="004301EB" w:rsidP="007879F5">
      <w:pPr>
        <w:pStyle w:val="Brevhoved2"/>
        <w:tabs>
          <w:tab w:val="left" w:pos="6804"/>
        </w:tabs>
      </w:pPr>
      <w:r w:rsidRPr="007879F5">
        <w:rPr>
          <w:rStyle w:val="Brevhoved1Tegn"/>
        </w:rPr>
        <w:tab/>
      </w:r>
    </w:p>
    <w:tbl>
      <w:tblPr>
        <w:tblStyle w:val="Tabel-Gitter"/>
        <w:tblpPr w:leftFromText="142" w:rightFromText="142" w:vertAnchor="page" w:tblpY="568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829"/>
        <w:gridCol w:w="3809"/>
      </w:tblGrid>
      <w:tr w:rsidR="00C14295" w:rsidRPr="007879F5" w14:paraId="47CB4412" w14:textId="77777777" w:rsidTr="007879F5">
        <w:tc>
          <w:tcPr>
            <w:tcW w:w="5829" w:type="dxa"/>
          </w:tcPr>
          <w:p w14:paraId="044B33F2" w14:textId="77777777" w:rsidR="009475A2" w:rsidRDefault="009475A2" w:rsidP="009475A2">
            <w:pPr>
              <w:pStyle w:val="Brevhoved1"/>
            </w:pPr>
            <w:r w:rsidRPr="00B7215B">
              <w:t>Boligforeningen Fremad</w:t>
            </w:r>
          </w:p>
          <w:p w14:paraId="5414752C" w14:textId="77777777" w:rsidR="009475A2" w:rsidRDefault="009475A2" w:rsidP="009475A2">
            <w:pPr>
              <w:pStyle w:val="Brevhoved2"/>
            </w:pPr>
            <w:r w:rsidRPr="00B7215B">
              <w:t>Siriusparken</w:t>
            </w:r>
          </w:p>
          <w:p w14:paraId="47CB440E" w14:textId="3F037FD0" w:rsidR="00020CBB" w:rsidRPr="007879F5" w:rsidRDefault="009475A2" w:rsidP="007879F5">
            <w:pPr>
              <w:pStyle w:val="Brevhoved2"/>
            </w:pPr>
          </w:p>
        </w:tc>
        <w:tc>
          <w:tcPr>
            <w:tcW w:w="3809" w:type="dxa"/>
          </w:tcPr>
          <w:p w14:paraId="47CB440F" w14:textId="38175211" w:rsidR="00020CBB" w:rsidRPr="007879F5" w:rsidRDefault="009475A2" w:rsidP="007879F5">
            <w:pPr>
              <w:pStyle w:val="Brevhoved2"/>
              <w:rPr>
                <w:rStyle w:val="LedeteksterTegn"/>
                <w:sz w:val="32"/>
                <w:szCs w:val="38"/>
              </w:rPr>
            </w:pPr>
          </w:p>
          <w:p w14:paraId="47CB4410" w14:textId="42B4F10E" w:rsidR="00020CBB" w:rsidRPr="007879F5" w:rsidRDefault="004301EB" w:rsidP="007879F5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7879F5">
              <w:rPr>
                <w:rStyle w:val="LedeteksterTegn"/>
                <w:rFonts w:cstheme="minorHAnsi"/>
              </w:rPr>
              <w:t>DAB mrk.</w:t>
            </w:r>
            <w:r w:rsidRPr="007879F5">
              <w:rPr>
                <w:rFonts w:cstheme="minorHAnsi"/>
              </w:rPr>
              <w:tab/>
            </w:r>
            <w:bookmarkStart w:id="0" w:name="Case_CaseID"/>
            <w:r w:rsidR="009475A2" w:rsidRPr="00BB07B8">
              <w:rPr>
                <w:rFonts w:cstheme="minorHAnsi"/>
                <w:sz w:val="22"/>
                <w:szCs w:val="22"/>
              </w:rPr>
              <w:t xml:space="preserve"> </w:t>
            </w:r>
            <w:r w:rsidR="009475A2" w:rsidRPr="00BB07B8">
              <w:rPr>
                <w:rFonts w:cstheme="minorHAnsi"/>
                <w:sz w:val="22"/>
                <w:szCs w:val="22"/>
              </w:rPr>
              <w:t>ASG-</w:t>
            </w:r>
            <w:bookmarkEnd w:id="0"/>
            <w:r w:rsidR="009475A2">
              <w:rPr>
                <w:rFonts w:cstheme="minorHAnsi"/>
                <w:sz w:val="22"/>
                <w:szCs w:val="22"/>
              </w:rPr>
              <w:t>2020-11362</w:t>
            </w:r>
            <w:bookmarkStart w:id="1" w:name="_GoBack"/>
            <w:bookmarkEnd w:id="1"/>
          </w:p>
          <w:p w14:paraId="47CB4411" w14:textId="117AADBE" w:rsidR="00020CBB" w:rsidRPr="007879F5" w:rsidRDefault="004301EB" w:rsidP="003F445D">
            <w:pPr>
              <w:tabs>
                <w:tab w:val="left" w:pos="1175"/>
              </w:tabs>
              <w:rPr>
                <w:rFonts w:cstheme="minorHAnsi"/>
              </w:rPr>
            </w:pPr>
            <w:r w:rsidRPr="007879F5"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47CB4416" wp14:editId="47CB4417">
                  <wp:simplePos x="0" y="0"/>
                  <wp:positionH relativeFrom="column">
                    <wp:posOffset>733425</wp:posOffset>
                  </wp:positionH>
                  <wp:positionV relativeFrom="paragraph">
                    <wp:posOffset>541020</wp:posOffset>
                  </wp:positionV>
                  <wp:extent cx="359410" cy="388620"/>
                  <wp:effectExtent l="0" t="0" r="2540" b="0"/>
                  <wp:wrapNone/>
                  <wp:docPr id="2" name="Billede 2" descr="http://dab-go-test/cases/DSG9/DSG-2013-00032/Dokumenter/00%20Generelt/Genhusning_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dab-go-test/cases/DSG9/DSG-2013-00032/Dokumenter/00%20Generelt/Genhusning_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9410" cy="388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9475A2">
              <w:rPr>
                <w:rFonts w:cstheme="minorHAnsi"/>
                <w:sz w:val="22"/>
                <w:szCs w:val="22"/>
              </w:rPr>
              <w:t>7206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bookmarkStart w:id="2" w:name="UsrInit"/>
            <w:r w:rsidR="00A31D65">
              <w:rPr>
                <w:rFonts w:cstheme="minorHAnsi"/>
                <w:sz w:val="22"/>
                <w:szCs w:val="22"/>
              </w:rPr>
              <w:t>KFC</w:t>
            </w:r>
            <w:bookmarkEnd w:id="2"/>
            <w:r w:rsidR="000B6E4D">
              <w:rPr>
                <w:rFonts w:cstheme="minorHAnsi"/>
                <w:sz w:val="22"/>
                <w:szCs w:val="22"/>
              </w:rPr>
              <w:t>/MHJ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Style w:val="LedeteksterTegn"/>
                <w:rFonts w:cstheme="minorHAnsi"/>
              </w:rPr>
              <w:t>Dato</w:t>
            </w:r>
            <w:r w:rsidRPr="007879F5">
              <w:rPr>
                <w:rFonts w:cstheme="minorHAnsi"/>
              </w:rPr>
              <w:tab/>
            </w:r>
            <w:r w:rsidRPr="007879F5">
              <w:rPr>
                <w:rFonts w:cstheme="minorHAnsi"/>
              </w:rPr>
              <w:br/>
            </w:r>
            <w:r w:rsidRPr="007879F5">
              <w:rPr>
                <w:rFonts w:cstheme="minorHAnsi"/>
              </w:rPr>
              <w:tab/>
            </w:r>
            <w:bookmarkStart w:id="3" w:name="Case_Departme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3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4" w:name="Case_Tena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4"/>
          </w:p>
        </w:tc>
      </w:tr>
    </w:tbl>
    <w:p w14:paraId="35F9FAE4" w14:textId="4080E812" w:rsidR="004301EB" w:rsidRPr="008C1A06" w:rsidRDefault="004301EB" w:rsidP="004301EB">
      <w:pPr>
        <w:spacing w:before="120"/>
      </w:pPr>
      <w:bookmarkStart w:id="5" w:name="StartHer"/>
      <w:bookmarkEnd w:id="5"/>
      <w:r>
        <w:t>Når du skal genhuse</w:t>
      </w:r>
      <w:r w:rsidR="0010153B">
        <w:t>s</w:t>
      </w:r>
      <w:r>
        <w:t xml:space="preserve"> har du</w:t>
      </w:r>
      <w:r w:rsidRPr="008C1A06">
        <w:t xml:space="preserve"> ret til flyttehjælp. Alle der skal genh</w:t>
      </w:r>
      <w:r>
        <w:t>uses får hjælp til flytning. Du</w:t>
      </w:r>
      <w:r w:rsidRPr="008C1A06">
        <w:t xml:space="preserve"> sk</w:t>
      </w:r>
      <w:r w:rsidR="0010153B">
        <w:t>al som udgangspunkt selv pakke d</w:t>
      </w:r>
      <w:r w:rsidRPr="008C1A06">
        <w:t>ine ting</w:t>
      </w:r>
      <w:r>
        <w:t xml:space="preserve"> og sørge</w:t>
      </w:r>
      <w:r w:rsidR="0010153B">
        <w:t xml:space="preserve"> for, at dine møbler kan flyttes</w:t>
      </w:r>
      <w:r w:rsidRPr="008C1A06">
        <w:t>.</w:t>
      </w:r>
      <w:r w:rsidR="004B1201">
        <w:t xml:space="preserve"> Flyttefirmaet flytter så alt dit indbo.</w:t>
      </w:r>
    </w:p>
    <w:p w14:paraId="521AD1CC" w14:textId="4B2F1F00" w:rsidR="004301EB" w:rsidRPr="008C1A06" w:rsidRDefault="004301EB" w:rsidP="004301EB">
      <w:pPr>
        <w:pStyle w:val="Almindeligtekst"/>
        <w:spacing w:before="120"/>
      </w:pPr>
      <w:r w:rsidRPr="008C1A06">
        <w:t xml:space="preserve">Alle der ikke selv kan pakke, kan søge om </w:t>
      </w:r>
      <w:r>
        <w:t>ekstra hjælp til flytning</w:t>
      </w:r>
      <w:r w:rsidRPr="008C1A06">
        <w:t>.</w:t>
      </w:r>
    </w:p>
    <w:p w14:paraId="69EF5832" w14:textId="77777777" w:rsidR="004301EB" w:rsidRPr="008C1A06" w:rsidRDefault="004301EB" w:rsidP="004301EB">
      <w:pPr>
        <w:pStyle w:val="Almindeligtekst"/>
        <w:spacing w:before="120"/>
      </w:pPr>
    </w:p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"/>
        <w:gridCol w:w="2772"/>
        <w:gridCol w:w="478"/>
        <w:gridCol w:w="2732"/>
      </w:tblGrid>
      <w:tr w:rsidR="004301EB" w:rsidRPr="004301EB" w14:paraId="32FA0EA9" w14:textId="77777777" w:rsidTr="004301EB">
        <w:sdt>
          <w:sdtPr>
            <w:id w:val="-14759797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</w:tcPr>
              <w:p w14:paraId="0EDA74A8" w14:textId="01E8B7C3" w:rsidR="004301EB" w:rsidRPr="004301EB" w:rsidRDefault="004301EB" w:rsidP="007879F5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72" w:type="dxa"/>
          </w:tcPr>
          <w:p w14:paraId="6DBA1AE8" w14:textId="6A9A323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Nedpakning</w:t>
            </w:r>
          </w:p>
        </w:tc>
        <w:sdt>
          <w:sdtPr>
            <w:id w:val="4844484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78" w:type="dxa"/>
              </w:tcPr>
              <w:p w14:paraId="17A73A3C" w14:textId="0AD9EBA1" w:rsidR="004301EB" w:rsidRPr="004301EB" w:rsidRDefault="004301EB" w:rsidP="007879F5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32" w:type="dxa"/>
          </w:tcPr>
          <w:p w14:paraId="0571BE55" w14:textId="65313476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Udpakning</w:t>
            </w:r>
          </w:p>
        </w:tc>
      </w:tr>
      <w:tr w:rsidR="004301EB" w:rsidRPr="004301EB" w14:paraId="40104ECF" w14:textId="77777777" w:rsidTr="004301EB">
        <w:tc>
          <w:tcPr>
            <w:tcW w:w="436" w:type="dxa"/>
          </w:tcPr>
          <w:p w14:paraId="3E113E5D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72" w:type="dxa"/>
          </w:tcPr>
          <w:p w14:paraId="36924EE0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478" w:type="dxa"/>
          </w:tcPr>
          <w:p w14:paraId="25E8C018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32" w:type="dxa"/>
          </w:tcPr>
          <w:p w14:paraId="6D1E0E97" w14:textId="77777777" w:rsidR="004301EB" w:rsidRPr="004301EB" w:rsidRDefault="004301EB" w:rsidP="007879F5">
            <w:pPr>
              <w:tabs>
                <w:tab w:val="left" w:pos="6804"/>
              </w:tabs>
              <w:rPr>
                <w:sz w:val="22"/>
              </w:rPr>
            </w:pPr>
          </w:p>
        </w:tc>
      </w:tr>
    </w:tbl>
    <w:p w14:paraId="7855F28A" w14:textId="46EFC810" w:rsidR="007879F5" w:rsidRDefault="004301EB" w:rsidP="007879F5">
      <w:r>
        <w:t>Skriv en kort begrundelse for din ansøgning:</w:t>
      </w:r>
    </w:p>
    <w:tbl>
      <w:tblPr>
        <w:tblStyle w:val="Tabel-Gitter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4301EB" w:rsidRPr="004301EB" w14:paraId="109A2716" w14:textId="77777777" w:rsidTr="004301EB">
        <w:tc>
          <w:tcPr>
            <w:tcW w:w="9628" w:type="dxa"/>
          </w:tcPr>
          <w:p w14:paraId="54B3CBB1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40D86C8D" w14:textId="77777777" w:rsidTr="004301EB">
        <w:tc>
          <w:tcPr>
            <w:tcW w:w="9628" w:type="dxa"/>
          </w:tcPr>
          <w:p w14:paraId="04DA2C0C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45C86434" w14:textId="77777777" w:rsidTr="004301EB">
        <w:tc>
          <w:tcPr>
            <w:tcW w:w="9628" w:type="dxa"/>
          </w:tcPr>
          <w:p w14:paraId="49C92CCC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  <w:tr w:rsidR="004301EB" w:rsidRPr="004301EB" w14:paraId="5878E322" w14:textId="77777777" w:rsidTr="004301EB">
        <w:tc>
          <w:tcPr>
            <w:tcW w:w="9628" w:type="dxa"/>
          </w:tcPr>
          <w:p w14:paraId="33B8ED6B" w14:textId="77777777" w:rsidR="004301EB" w:rsidRPr="004301EB" w:rsidRDefault="004301EB" w:rsidP="007879F5">
            <w:pPr>
              <w:rPr>
                <w:sz w:val="40"/>
              </w:rPr>
            </w:pPr>
          </w:p>
        </w:tc>
      </w:tr>
    </w:tbl>
    <w:p w14:paraId="0D531240" w14:textId="77777777" w:rsidR="004301EB" w:rsidRDefault="004301EB" w:rsidP="007879F5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"/>
        <w:gridCol w:w="2975"/>
      </w:tblGrid>
      <w:tr w:rsidR="004301EB" w:rsidRPr="004301EB" w14:paraId="7D90DA53" w14:textId="77777777" w:rsidTr="00182F6E">
        <w:sdt>
          <w:sdtPr>
            <w:id w:val="788406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</w:tcPr>
              <w:p w14:paraId="77F5B064" w14:textId="77777777" w:rsidR="004301EB" w:rsidRPr="004301EB" w:rsidRDefault="004301EB" w:rsidP="00182F6E">
                <w:pPr>
                  <w:tabs>
                    <w:tab w:val="left" w:pos="6804"/>
                  </w:tabs>
                  <w:rPr>
                    <w:sz w:val="22"/>
                  </w:rPr>
                </w:pPr>
                <w:r w:rsidRPr="004301EB">
                  <w:rPr>
                    <w:rFonts w:ascii="MS Gothic" w:eastAsia="MS Gothic" w:hAnsi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2774" w:type="dxa"/>
          </w:tcPr>
          <w:p w14:paraId="277CE603" w14:textId="574D285C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  <w:r w:rsidRPr="004301EB">
              <w:rPr>
                <w:sz w:val="22"/>
              </w:rPr>
              <w:t>Montørtimer</w:t>
            </w:r>
            <w:r w:rsidR="004B1201">
              <w:rPr>
                <w:sz w:val="22"/>
              </w:rPr>
              <w:t>/</w:t>
            </w:r>
            <w:proofErr w:type="spellStart"/>
            <w:r w:rsidR="004B1201">
              <w:rPr>
                <w:sz w:val="22"/>
              </w:rPr>
              <w:t>handymand</w:t>
            </w:r>
            <w:proofErr w:type="spellEnd"/>
          </w:p>
        </w:tc>
      </w:tr>
      <w:tr w:rsidR="004301EB" w:rsidRPr="004301EB" w14:paraId="74D8B05D" w14:textId="77777777" w:rsidTr="00182F6E">
        <w:tc>
          <w:tcPr>
            <w:tcW w:w="436" w:type="dxa"/>
          </w:tcPr>
          <w:p w14:paraId="3914AF2B" w14:textId="77777777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</w:p>
        </w:tc>
        <w:tc>
          <w:tcPr>
            <w:tcW w:w="2774" w:type="dxa"/>
          </w:tcPr>
          <w:p w14:paraId="6990D8C3" w14:textId="77777777" w:rsidR="004301EB" w:rsidRPr="004301EB" w:rsidRDefault="004301EB" w:rsidP="00182F6E">
            <w:pPr>
              <w:tabs>
                <w:tab w:val="left" w:pos="6804"/>
              </w:tabs>
              <w:rPr>
                <w:sz w:val="22"/>
              </w:rPr>
            </w:pPr>
          </w:p>
        </w:tc>
      </w:tr>
    </w:tbl>
    <w:p w14:paraId="0B45604E" w14:textId="77728F23" w:rsidR="004301EB" w:rsidRDefault="004301EB" w:rsidP="007879F5">
      <w:r>
        <w:t>Beskriv omfanget:</w:t>
      </w:r>
    </w:p>
    <w:tbl>
      <w:tblPr>
        <w:tblStyle w:val="Tabel-Gitter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4301EB" w:rsidRPr="004301EB" w14:paraId="6F5D9A7C" w14:textId="77777777" w:rsidTr="00182F6E">
        <w:tc>
          <w:tcPr>
            <w:tcW w:w="9628" w:type="dxa"/>
          </w:tcPr>
          <w:p w14:paraId="386AAC37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  <w:tr w:rsidR="004301EB" w:rsidRPr="004301EB" w14:paraId="1698771A" w14:textId="77777777" w:rsidTr="00182F6E">
        <w:tc>
          <w:tcPr>
            <w:tcW w:w="9628" w:type="dxa"/>
          </w:tcPr>
          <w:p w14:paraId="74FC8573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  <w:tr w:rsidR="004301EB" w:rsidRPr="004301EB" w14:paraId="01A7A4C0" w14:textId="77777777" w:rsidTr="00182F6E">
        <w:tc>
          <w:tcPr>
            <w:tcW w:w="9628" w:type="dxa"/>
          </w:tcPr>
          <w:p w14:paraId="721DF0B1" w14:textId="77777777" w:rsidR="004301EB" w:rsidRPr="004301EB" w:rsidRDefault="004301EB" w:rsidP="00182F6E">
            <w:pPr>
              <w:rPr>
                <w:sz w:val="40"/>
              </w:rPr>
            </w:pPr>
          </w:p>
        </w:tc>
      </w:tr>
    </w:tbl>
    <w:p w14:paraId="4F973900" w14:textId="77777777" w:rsidR="004301EB" w:rsidRDefault="004301EB" w:rsidP="007879F5"/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4116"/>
      </w:tblGrid>
      <w:tr w:rsidR="004301EB" w:rsidRPr="004301EB" w14:paraId="4D5CACFC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12E45734" w14:textId="7616ADAA" w:rsidR="004301EB" w:rsidRPr="004301EB" w:rsidRDefault="004301EB" w:rsidP="004301EB">
            <w:pPr>
              <w:rPr>
                <w:sz w:val="22"/>
              </w:rPr>
            </w:pPr>
            <w:r w:rsidRPr="004301EB">
              <w:rPr>
                <w:sz w:val="22"/>
              </w:rPr>
              <w:t>Navn:</w:t>
            </w:r>
          </w:p>
        </w:tc>
        <w:tc>
          <w:tcPr>
            <w:tcW w:w="4116" w:type="dxa"/>
            <w:tcBorders>
              <w:bottom w:val="single" w:sz="4" w:space="0" w:color="auto"/>
            </w:tcBorders>
            <w:vAlign w:val="bottom"/>
          </w:tcPr>
          <w:p w14:paraId="5CF21000" w14:textId="77777777" w:rsidR="004301EB" w:rsidRPr="004301EB" w:rsidRDefault="004301EB" w:rsidP="004301EB">
            <w:pPr>
              <w:rPr>
                <w:sz w:val="24"/>
              </w:rPr>
            </w:pPr>
          </w:p>
        </w:tc>
      </w:tr>
      <w:tr w:rsidR="004301EB" w:rsidRPr="004301EB" w14:paraId="5866AD64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77652958" w14:textId="5F1158E1" w:rsidR="004301EB" w:rsidRPr="004301EB" w:rsidRDefault="004301EB" w:rsidP="004301EB">
            <w:pPr>
              <w:rPr>
                <w:sz w:val="22"/>
              </w:rPr>
            </w:pPr>
            <w:r w:rsidRPr="004301EB">
              <w:rPr>
                <w:sz w:val="22"/>
              </w:rPr>
              <w:t>Adresse: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EF00116" w14:textId="77777777" w:rsidR="004301EB" w:rsidRPr="004301EB" w:rsidRDefault="004301EB" w:rsidP="004301EB">
            <w:pPr>
              <w:rPr>
                <w:sz w:val="24"/>
              </w:rPr>
            </w:pPr>
          </w:p>
        </w:tc>
      </w:tr>
      <w:tr w:rsidR="004301EB" w:rsidRPr="004301EB" w14:paraId="57599EF7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042F9E35" w14:textId="24343E2D" w:rsidR="004301EB" w:rsidRPr="004301EB" w:rsidRDefault="004301EB" w:rsidP="004301EB">
            <w:pPr>
              <w:rPr>
                <w:sz w:val="22"/>
              </w:rPr>
            </w:pPr>
            <w:r w:rsidRPr="004301EB">
              <w:rPr>
                <w:sz w:val="22"/>
              </w:rPr>
              <w:t>Dato: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1D51A2B" w14:textId="77777777" w:rsidR="004301EB" w:rsidRPr="004301EB" w:rsidRDefault="004301EB" w:rsidP="004301EB">
            <w:pPr>
              <w:rPr>
                <w:sz w:val="24"/>
              </w:rPr>
            </w:pPr>
          </w:p>
        </w:tc>
      </w:tr>
      <w:tr w:rsidR="004301EB" w:rsidRPr="004301EB" w14:paraId="69496259" w14:textId="77777777" w:rsidTr="004301EB">
        <w:trPr>
          <w:trHeight w:val="510"/>
        </w:trPr>
        <w:tc>
          <w:tcPr>
            <w:tcW w:w="1696" w:type="dxa"/>
            <w:vAlign w:val="bottom"/>
          </w:tcPr>
          <w:p w14:paraId="7BDC0EDA" w14:textId="3F4EF28F" w:rsidR="004301EB" w:rsidRPr="004301EB" w:rsidRDefault="004301EB" w:rsidP="004301EB">
            <w:pPr>
              <w:rPr>
                <w:sz w:val="22"/>
              </w:rPr>
            </w:pPr>
            <w:r w:rsidRPr="004301EB">
              <w:rPr>
                <w:sz w:val="22"/>
              </w:rPr>
              <w:t>Underskrift:</w:t>
            </w:r>
          </w:p>
        </w:tc>
        <w:tc>
          <w:tcPr>
            <w:tcW w:w="411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432BB54" w14:textId="77777777" w:rsidR="004301EB" w:rsidRPr="004301EB" w:rsidRDefault="004301EB" w:rsidP="004301EB">
            <w:pPr>
              <w:rPr>
                <w:sz w:val="24"/>
              </w:rPr>
            </w:pPr>
          </w:p>
        </w:tc>
      </w:tr>
    </w:tbl>
    <w:p w14:paraId="199B98AA" w14:textId="77777777" w:rsidR="004301EB" w:rsidRPr="007879F5" w:rsidRDefault="004301EB" w:rsidP="004301EB"/>
    <w:sectPr w:rsidR="004301EB" w:rsidRPr="007879F5" w:rsidSect="007879F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CB4424" w14:textId="77777777" w:rsidR="00C116E7" w:rsidRDefault="004301EB">
      <w:pPr>
        <w:spacing w:after="0" w:line="240" w:lineRule="auto"/>
      </w:pPr>
      <w:r>
        <w:separator/>
      </w:r>
    </w:p>
  </w:endnote>
  <w:endnote w:type="continuationSeparator" w:id="0">
    <w:p w14:paraId="47CB4426" w14:textId="77777777" w:rsidR="00C116E7" w:rsidRDefault="004301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B" w14:textId="77777777" w:rsidR="00FA2F9C" w:rsidRDefault="009475A2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C" w14:textId="77777777" w:rsidR="00020CBB" w:rsidRDefault="004301EB">
    <w:pPr>
      <w:pStyle w:val="Sidefod"/>
    </w:pPr>
    <w:r>
      <w:rPr>
        <w:noProof/>
      </w:rPr>
      <w:drawing>
        <wp:inline distT="0" distB="0" distL="0" distR="0" wp14:anchorId="47CB4420" wp14:editId="47CB4421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F" w14:textId="77777777" w:rsidR="00020CBB" w:rsidRPr="00CA674C" w:rsidRDefault="009475A2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47CB4422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47CB4425" w14:textId="2DEC71D6" w:rsidR="00843E19" w:rsidRPr="00FA2F9C" w:rsidRDefault="007879F5" w:rsidP="00843E19">
                <w:pPr>
                  <w:rPr>
                    <w:sz w:val="16"/>
                    <w:szCs w:val="16"/>
                  </w:rPr>
                </w:pPr>
                <w:bookmarkStart w:id="6" w:name="DokID"/>
                <w:r>
                  <w:rPr>
                    <w:sz w:val="16"/>
                    <w:szCs w:val="16"/>
                  </w:rPr>
                  <w:t>3458307</w:t>
                </w:r>
                <w:bookmarkEnd w:id="6"/>
              </w:p>
            </w:txbxContent>
          </v:textbox>
        </v:shape>
      </w:pict>
    </w:r>
    <w:r w:rsidR="004301EB">
      <w:rPr>
        <w:noProof/>
      </w:rPr>
      <w:drawing>
        <wp:inline distT="0" distB="0" distL="0" distR="0" wp14:anchorId="47CB4423" wp14:editId="47CB4424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CB4420" w14:textId="77777777" w:rsidR="00C116E7" w:rsidRDefault="004301EB">
      <w:pPr>
        <w:spacing w:after="0" w:line="240" w:lineRule="auto"/>
      </w:pPr>
      <w:r>
        <w:separator/>
      </w:r>
    </w:p>
  </w:footnote>
  <w:footnote w:type="continuationSeparator" w:id="0">
    <w:p w14:paraId="47CB4422" w14:textId="77777777" w:rsidR="00C116E7" w:rsidRDefault="004301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8" w14:textId="77777777" w:rsidR="00FA2F9C" w:rsidRDefault="009475A2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9" w14:textId="77777777" w:rsidR="00020CBB" w:rsidRDefault="004301EB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  <w:p w14:paraId="47CB441A" w14:textId="77777777" w:rsidR="00020CBB" w:rsidRDefault="009475A2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D" w14:textId="77777777" w:rsidR="00020CBB" w:rsidRDefault="009475A2" w:rsidP="005A1FC2">
    <w:pPr>
      <w:pStyle w:val="Brevhoved1"/>
    </w:pPr>
  </w:p>
  <w:p w14:paraId="47CB441E" w14:textId="77777777" w:rsidR="00020CBB" w:rsidRPr="005A1FC2" w:rsidRDefault="004301EB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hideSpellingErrors/>
  <w:hideGrammaticalErrors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B6E4D"/>
    <w:rsid w:val="0010153B"/>
    <w:rsid w:val="00115CAB"/>
    <w:rsid w:val="0030708D"/>
    <w:rsid w:val="003F445D"/>
    <w:rsid w:val="004301EB"/>
    <w:rsid w:val="004B1201"/>
    <w:rsid w:val="00677FAA"/>
    <w:rsid w:val="007879F5"/>
    <w:rsid w:val="009475A2"/>
    <w:rsid w:val="00A31D65"/>
    <w:rsid w:val="00C116E7"/>
    <w:rsid w:val="00C14295"/>
    <w:rsid w:val="00E70A23"/>
    <w:rsid w:val="00EC2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47CB44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475A2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9475A2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9475A2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9475A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9475A2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9475A2"/>
  </w:style>
  <w:style w:type="paragraph" w:styleId="Sidehoved">
    <w:name w:val="header"/>
    <w:basedOn w:val="Normal"/>
    <w:link w:val="SidehovedTegn"/>
    <w:uiPriority w:val="99"/>
    <w:unhideWhenUsed/>
    <w:rsid w:val="009475A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9475A2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9475A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9475A2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9475A2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9475A2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9475A2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9475A2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9475A2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9475A2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9475A2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9475A2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9475A2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9475A2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9475A2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9475A2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9475A2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9475A2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9475A2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9475A2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9475A2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9475A2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9475A2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9475A2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9475A2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9475A2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9475A2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9475A2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9475A2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9475A2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9475A2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9475A2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9475A2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9475A2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9475A2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9475A2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lmindeligtekst">
    <w:name w:val="Plain Text"/>
    <w:basedOn w:val="Normal"/>
    <w:link w:val="AlmindeligtekstTegn"/>
    <w:uiPriority w:val="99"/>
    <w:semiHidden/>
    <w:unhideWhenUsed/>
    <w:rsid w:val="004301EB"/>
    <w:pPr>
      <w:spacing w:after="0" w:line="240" w:lineRule="auto"/>
    </w:pPr>
    <w:rPr>
      <w:rFonts w:eastAsiaTheme="minorHAnsi"/>
      <w:lang w:eastAsia="en-US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semiHidden/>
    <w:rsid w:val="004301EB"/>
    <w:rPr>
      <w:rFonts w:ascii="Verdana" w:eastAsiaTheme="minorHAnsi" w:hAnsi="Verdan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6B1201162ADAC4C838CDC06F8F7B922" ma:contentTypeVersion="4" ma:contentTypeDescription="GetOrganized dokument" ma:contentTypeScope="" ma:versionID="1aec8795c16b1afed98b2590cb135f43">
  <xsd:schema xmlns:xsd="http://www.w3.org/2001/XMLSchema" xmlns:xs="http://www.w3.org/2001/XMLSchema" xmlns:p="http://schemas.microsoft.com/office/2006/metadata/properties" xmlns:ns1="http://schemas.microsoft.com/sharepoint/v3" xmlns:ns2="795d0a3a-c18c-40a1-8d2a-5fc0ff126002" xmlns:ns3="1821644f-c7ac-4dc4-9e2f-ac1ddb1ec445" xmlns:ns4="ebfeadab-bc85-4835-a157-b8b4e97ca194" xmlns:ns5="3195bc13-0fe8-4491-aac6-3ec48442cdc3" xmlns:ns6="0e0e3b29-a74d-4226-b90c-b5b576460e5e" targetNamespace="http://schemas.microsoft.com/office/2006/metadata/properties" ma:root="true" ma:fieldsID="ba77f7c23255d71f08fb55c6932f3b8e" ns1:_="" ns2:_="" ns3:_="" ns4:_="" ns5:_="" ns6:_="">
    <xsd:import namespace="http://schemas.microsoft.com/sharepoint/v3"/>
    <xsd:import namespace="795d0a3a-c18c-40a1-8d2a-5fc0ff126002"/>
    <xsd:import namespace="1821644f-c7ac-4dc4-9e2f-ac1ddb1ec445"/>
    <xsd:import namespace="ebfeadab-bc85-4835-a157-b8b4e97ca194"/>
    <xsd:import namespace="3195bc13-0fe8-4491-aac6-3ec48442cdc3"/>
    <xsd:import namespace="0e0e3b29-a74d-4226-b90c-b5b576460e5e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CognitiveType" ma:index="41" nillable="true" ma:displayName="CognitiveType" ma:decimals="0" ma:internalName="CCMCognitiveType" ma:readOnly="false">
      <xsd:simpleType>
        <xsd:restriction base="dms:Number"/>
      </xsd:simpleType>
    </xsd:element>
    <xsd:element name="CCMVisualId" ma:index="42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5d0a3a-c18c-40a1-8d2a-5fc0ff126002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dexed="true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7E6B3028-CF3D-4EF5-B867-668C91C2C214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0e3b29-a74d-4226-b90c-b5b576460e5e" elementFormDefault="qualified">
    <xsd:import namespace="http://schemas.microsoft.com/office/2006/documentManagement/types"/>
    <xsd:import namespace="http://schemas.microsoft.com/office/infopath/2007/PartnerControls"/>
    <xsd:element name="SharedWithUsers" ma:index="43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3458309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ASG-2014-10649</CaseID>
    <CCMTemplateID xmlns="http://schemas.microsoft.com/sharepoint/v3" xsi:nil="true"/>
    <DocumentTypeTaxHTField0 xmlns="795d0a3a-c18c-40a1-8d2a-5fc0ff126002">
      <Terms xmlns="http://schemas.microsoft.com/office/infopath/2007/PartnerControls"/>
    </DocumentTypeTaxHTField0>
    <PrimaryKeywordTaxHTField0 xmlns="795d0a3a-c18c-40a1-8d2a-5fc0ff126002">
      <Terms xmlns="http://schemas.microsoft.com/office/infopath/2007/PartnerControls"/>
    </PrimaryKeywordTaxHTField0>
    <SecondaryKeywordsTaxHTField0 xmlns="795d0a3a-c18c-40a1-8d2a-5fc0ff126002">
      <Terms xmlns="http://schemas.microsoft.com/office/infopath/2007/PartnerControls"/>
    </SecondaryKeywordsTaxHTField0>
    <TaxCatchAll xmlns="3195bc13-0fe8-4491-aac6-3ec48442cdc3"/>
    <ReceivedFrom xmlns="795d0a3a-c18c-40a1-8d2a-5fc0ff126002" xsi:nil="true"/>
    <PublishStatus xmlns="795d0a3a-c18c-40a1-8d2a-5fc0ff126002" xsi:nil="true"/>
    <NotificationRecipients xmlns="795d0a3a-c18c-40a1-8d2a-5fc0ff126002" xsi:nil="true"/>
    <Correspondance xmlns="795d0a3a-c18c-40a1-8d2a-5fc0ff126002">Intern</Correspondance>
    <Classification xmlns="1821644f-c7ac-4dc4-9e2f-ac1ddb1ec445">Offentlig</Classification>
    <Recipients xmlns="795d0a3a-c18c-40a1-8d2a-5fc0ff126002"/>
    <Afdeling_x003a__x0020_Afdeling xmlns="795d0a3a-c18c-40a1-8d2a-5fc0ff126002" xsi:nil="true"/>
    <Group xmlns="795d0a3a-c18c-40a1-8d2a-5fc0ff126002">
      <UserInfo>
        <DisplayName/>
        <AccountId xsi:nil="true"/>
        <AccountType/>
      </UserInfo>
    </Group>
    <Afdeling_x003a__x0020_Selskab xmlns="795d0a3a-c18c-40a1-8d2a-5fc0ff126002" xsi:nil="true"/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CCMCognitiveTyp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F8F395-AA67-42F1-8F8F-D9AB8840E1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95d0a3a-c18c-40a1-8d2a-5fc0ff126002"/>
    <ds:schemaRef ds:uri="1821644f-c7ac-4dc4-9e2f-ac1ddb1ec445"/>
    <ds:schemaRef ds:uri="ebfeadab-bc85-4835-a157-b8b4e97ca194"/>
    <ds:schemaRef ds:uri="3195bc13-0fe8-4491-aac6-3ec48442cdc3"/>
    <ds:schemaRef ds:uri="0e0e3b29-a74d-4226-b90c-b5b576460e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3F40E20-0308-4BFF-AC12-DE4E7816CC7C}">
  <ds:schemaRefs>
    <ds:schemaRef ds:uri="http://purl.org/dc/dcmitype/"/>
    <ds:schemaRef ds:uri="http://schemas.microsoft.com/office/infopath/2007/PartnerControls"/>
    <ds:schemaRef ds:uri="0e0e3b29-a74d-4226-b90c-b5b576460e5e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3195bc13-0fe8-4491-aac6-3ec48442cdc3"/>
    <ds:schemaRef ds:uri="http://schemas.microsoft.com/office/2006/documentManagement/types"/>
    <ds:schemaRef ds:uri="http://schemas.microsoft.com/sharepoint/v3"/>
    <ds:schemaRef ds:uri="795d0a3a-c18c-40a1-8d2a-5fc0ff126002"/>
    <ds:schemaRef ds:uri="http://purl.org/dc/terms/"/>
    <ds:schemaRef ds:uri="ebfeadab-bc85-4835-a157-b8b4e97ca194"/>
    <ds:schemaRef ds:uri="1821644f-c7ac-4dc4-9e2f-ac1ddb1ec445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A4CDCAE5-B69B-4D68-B43A-350909F81B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86</Words>
  <Characters>530</Characters>
  <Application>Microsoft Office Word</Application>
  <DocSecurity>0</DocSecurity>
  <Lines>4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creator/>
  <dc:description>NOfeet</dc:description>
  <cp:lastModifiedBy/>
  <cp:revision>1</cp:revision>
  <dcterms:created xsi:type="dcterms:W3CDTF">2019-09-03T08:36:00Z</dcterms:created>
  <dcterms:modified xsi:type="dcterms:W3CDTF">2021-10-26T08:38:00Z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0x010100AC085CFC53BC46CEA2EADE194AD9D48200E6B1201162ADAC4C838CDC06F8F7B922</vt:lpwstr>
  </property>
  <property fmtid="{D5CDD505-2E9C-101B-9397-08002B2CF9AE}" pid="6" name="CCMSystem">
    <vt:lpwstr> </vt:lpwstr>
  </property>
</Properties>
</file>